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311F34" w:rsidRDefault="00B619F7">
      <w:pPr>
        <w:rPr>
          <w:color w:val="00206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-576580</wp:posOffset>
                </wp:positionV>
                <wp:extent cx="2847975" cy="647700"/>
                <wp:effectExtent l="0" t="4445" r="381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4C62" w:rsidRDefault="005C4C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uadro de texto 2" o:spid="_x0000_s1026" style="position:absolute;margin-left:190.2pt;margin-top:-45.4pt;width:224.2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" stroked="f" strokecolor="#3465a4" strokeweight=".26mm">
                <v:textbox>
                  <w:txbxContent>
                    <w:p w:rsidR="005C4C62" w:rsidRDefault="005C4C62"/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-576580</wp:posOffset>
                </wp:positionV>
                <wp:extent cx="2847975" cy="647700"/>
                <wp:effectExtent l="0" t="4445" r="381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F34" w:rsidRDefault="00CF01BF" w:rsidP="00B619F7">
                            <w:pPr>
                              <w:pStyle w:val="Sinespaciado1"/>
                              <w:pBdr>
                                <w:top w:val="single" w:sz="18" w:space="1" w:color="FFC000"/>
                                <w:bottom w:val="single" w:sz="18" w:space="1" w:color="FFC000"/>
                              </w:pBd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AYUDA ESCOLAR 2022</w:t>
                            </w:r>
                          </w:p>
                          <w:p w:rsidR="00311F34" w:rsidRDefault="00311F34" w:rsidP="00B619F7">
                            <w:pPr>
                              <w:pStyle w:val="Sinespaciado1"/>
                              <w:pBdr>
                                <w:top w:val="single" w:sz="18" w:space="1" w:color="FFC000"/>
                                <w:bottom w:val="single" w:sz="18" w:space="1" w:color="FFC000"/>
                              </w:pBd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alta a terceros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90.2pt;margin-top:-45.4pt;width:224.25pt;height:51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" stroked="f">
                <v:textbox inset="0,0,0,0">
                  <w:txbxContent>
                    <w:p w:rsidR="00311F34" w:rsidRDefault="00CF01BF" w:rsidP="00B619F7">
                      <w:pPr>
                        <w:pStyle w:val="Sinespaciado1"/>
                        <w:pBdr>
                          <w:top w:val="single" w:sz="18" w:space="1" w:color="FFC000"/>
                          <w:bottom w:val="single" w:sz="18" w:space="1" w:color="FFC000"/>
                        </w:pBd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AYUDA ESCOLAR 2022</w:t>
                      </w:r>
                    </w:p>
                    <w:p w:rsidR="00311F34" w:rsidRDefault="00311F34" w:rsidP="00B619F7">
                      <w:pPr>
                        <w:pStyle w:val="Sinespaciado1"/>
                        <w:pBdr>
                          <w:top w:val="single" w:sz="18" w:space="1" w:color="FFC000"/>
                          <w:bottom w:val="single" w:sz="18" w:space="1" w:color="FFC000"/>
                        </w:pBd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alta a terceros</w:t>
                      </w:r>
                    </w:p>
                  </w:txbxContent>
                </v:textbox>
              </v:shape>
            </w:pict>
          </mc:Fallback>
        </mc:AlternateContent>
      </w:r>
    </w:p>
    <w:p w:rsidR="00311F34" w:rsidRDefault="00311F34" w:rsidP="00B619F7">
      <w:pPr>
        <w:pBdr>
          <w:bottom w:val="single" w:sz="2" w:space="1" w:color="FFC000"/>
        </w:pBdr>
        <w:spacing w:after="0" w:line="240" w:lineRule="auto"/>
      </w:pPr>
      <w:r>
        <w:rPr>
          <w:rFonts w:cs="Calibri"/>
          <w:b/>
          <w:caps/>
          <w:color w:val="002060"/>
          <w:szCs w:val="28"/>
          <w:lang w:eastAsia="es-ES"/>
        </w:rPr>
        <w:t>1. DATOS del Tercero (madre, padre o tutor</w:t>
      </w:r>
      <w:r w:rsidR="009A3961" w:rsidRPr="005C4C62">
        <w:rPr>
          <w:rFonts w:cs="Calibri"/>
          <w:b/>
          <w:caps/>
          <w:color w:val="002060"/>
          <w:szCs w:val="28"/>
          <w:lang w:eastAsia="es-ES"/>
        </w:rPr>
        <w:t>/A</w:t>
      </w:r>
      <w:r>
        <w:rPr>
          <w:rFonts w:cs="Calibri"/>
          <w:b/>
          <w:caps/>
          <w:color w:val="002060"/>
          <w:szCs w:val="28"/>
          <w:lang w:eastAsia="es-ES"/>
        </w:rPr>
        <w:t>)</w:t>
      </w:r>
    </w:p>
    <w:p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p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color w:val="002060"/>
          <w:sz w:val="18"/>
          <w:szCs w:val="20"/>
          <w:lang w:eastAsia="es-ES"/>
        </w:rPr>
        <w:t>Poner los datos de la madre, padre o tutor</w:t>
      </w:r>
      <w:r w:rsidR="009A3961" w:rsidRPr="005C4C62">
        <w:rPr>
          <w:rFonts w:ascii="Arial" w:hAnsi="Arial" w:cs="Arial"/>
          <w:color w:val="002060"/>
          <w:sz w:val="18"/>
          <w:szCs w:val="20"/>
          <w:lang w:eastAsia="es-ES"/>
        </w:rPr>
        <w:t>/a</w:t>
      </w:r>
      <w:r>
        <w:rPr>
          <w:rFonts w:ascii="Arial" w:hAnsi="Arial" w:cs="Arial"/>
          <w:color w:val="002060"/>
          <w:sz w:val="18"/>
          <w:szCs w:val="20"/>
          <w:lang w:eastAsia="es-ES"/>
        </w:rPr>
        <w:t xml:space="preserve"> de</w:t>
      </w:r>
      <w:r w:rsidR="009A3961">
        <w:rPr>
          <w:rFonts w:ascii="Arial" w:hAnsi="Arial" w:cs="Arial"/>
          <w:color w:val="002060"/>
          <w:sz w:val="18"/>
          <w:szCs w:val="20"/>
          <w:lang w:eastAsia="es-ES"/>
        </w:rPr>
        <w:t>l</w:t>
      </w:r>
      <w:r w:rsidR="009A3961" w:rsidRPr="005C4C62">
        <w:rPr>
          <w:rFonts w:ascii="Arial" w:hAnsi="Arial" w:cs="Arial"/>
          <w:color w:val="002060"/>
          <w:sz w:val="18"/>
          <w:szCs w:val="20"/>
          <w:lang w:eastAsia="es-ES"/>
        </w:rPr>
        <w:t>/la</w:t>
      </w:r>
      <w:r>
        <w:rPr>
          <w:rFonts w:ascii="Arial" w:hAnsi="Arial" w:cs="Arial"/>
          <w:color w:val="002060"/>
          <w:sz w:val="18"/>
          <w:szCs w:val="20"/>
          <w:lang w:eastAsia="es-ES"/>
        </w:rPr>
        <w:t xml:space="preserve"> menor beneficiario/a,  titular de la cuenta de ingreso.</w:t>
      </w:r>
    </w:p>
    <w:p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p w:rsidR="00311F34" w:rsidRDefault="00311F34">
      <w:pPr>
        <w:spacing w:after="0" w:line="360" w:lineRule="auto"/>
        <w:jc w:val="both"/>
        <w:textAlignment w:val="baseline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Nombre y Apellidos</w:t>
      </w:r>
      <w:r>
        <w:rPr>
          <w:rFonts w:ascii="Arial" w:hAnsi="Arial" w:cs="Arial"/>
          <w:color w:val="002060"/>
          <w:sz w:val="20"/>
          <w:szCs w:val="18"/>
          <w:lang w:eastAsia="es-ES"/>
        </w:rPr>
        <w:t>: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:rsidR="00311F34" w:rsidRDefault="00311F34">
      <w:pPr>
        <w:spacing w:after="0" w:line="360" w:lineRule="auto"/>
        <w:jc w:val="both"/>
        <w:textAlignment w:val="baseline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DNI/ NIF</w:t>
      </w:r>
      <w:r>
        <w:rPr>
          <w:rFonts w:ascii="Arial" w:hAnsi="Arial" w:cs="Arial"/>
          <w:color w:val="002060"/>
          <w:sz w:val="20"/>
          <w:szCs w:val="18"/>
          <w:lang w:eastAsia="es-ES"/>
        </w:rPr>
        <w:t xml:space="preserve">: 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Dirección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C.P.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Localidad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Teléfono: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  <w:t xml:space="preserve"> </w:t>
      </w: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Móvil:</w:t>
      </w:r>
      <w:r>
        <w:rPr>
          <w:rFonts w:ascii="Arial" w:hAnsi="Arial" w:cs="Arial"/>
          <w:b/>
          <w:color w:val="002060"/>
          <w:sz w:val="20"/>
          <w:szCs w:val="18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Email:</w:t>
      </w:r>
      <w:r>
        <w:rPr>
          <w:rFonts w:ascii="Arial" w:hAnsi="Arial" w:cs="Arial"/>
          <w:color w:val="002060"/>
          <w:sz w:val="20"/>
          <w:szCs w:val="18"/>
          <w:lang w:eastAsia="es-ES"/>
        </w:rPr>
        <w:t xml:space="preserve"> 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:rsidR="00311F34" w:rsidRDefault="00311F34">
      <w:pPr>
        <w:spacing w:after="0" w:line="360" w:lineRule="auto"/>
        <w:jc w:val="both"/>
      </w:pPr>
      <w:r>
        <w:rPr>
          <w:rFonts w:ascii="Arial" w:hAnsi="Arial" w:cs="Arial"/>
          <w:b/>
          <w:color w:val="002060"/>
          <w:sz w:val="18"/>
          <w:szCs w:val="20"/>
          <w:lang w:eastAsia="es-ES"/>
        </w:rPr>
        <w:t xml:space="preserve">AUTORIZA </w:t>
      </w:r>
      <w:r>
        <w:rPr>
          <w:rFonts w:ascii="Arial" w:hAnsi="Arial" w:cs="Arial"/>
          <w:color w:val="002060"/>
          <w:sz w:val="18"/>
          <w:szCs w:val="20"/>
          <w:lang w:eastAsia="es-ES"/>
        </w:rPr>
        <w:t>a la Fundación La Caja de Canarias para que las cantidades a percibir sean transferidas en la entidad financiera y a los datos bancarios señalados en el APARTADO 2.</w:t>
      </w:r>
    </w:p>
    <w:p w:rsidR="00311F34" w:rsidRDefault="00311F34">
      <w:pPr>
        <w:spacing w:after="0" w:line="360" w:lineRule="auto"/>
        <w:jc w:val="center"/>
      </w:pPr>
      <w:r>
        <w:rPr>
          <w:rFonts w:ascii="Arial" w:hAnsi="Arial" w:cs="Arial"/>
          <w:color w:val="002060"/>
          <w:lang w:eastAsia="es-ES"/>
        </w:rPr>
        <w:t xml:space="preserve">.......................................... </w:t>
      </w:r>
      <w:proofErr w:type="gramStart"/>
      <w:r>
        <w:rPr>
          <w:rFonts w:ascii="Arial" w:hAnsi="Arial" w:cs="Arial"/>
          <w:color w:val="002060"/>
          <w:lang w:eastAsia="es-ES"/>
        </w:rPr>
        <w:t>a ...........</w:t>
      </w:r>
      <w:proofErr w:type="gramEnd"/>
      <w:r>
        <w:rPr>
          <w:rFonts w:ascii="Arial" w:hAnsi="Arial" w:cs="Arial"/>
          <w:color w:val="002060"/>
          <w:lang w:eastAsia="es-ES"/>
        </w:rPr>
        <w:t xml:space="preserve"> </w:t>
      </w:r>
      <w:proofErr w:type="gramStart"/>
      <w:r>
        <w:rPr>
          <w:rFonts w:ascii="Arial" w:hAnsi="Arial" w:cs="Arial"/>
          <w:color w:val="002060"/>
          <w:lang w:eastAsia="es-ES"/>
        </w:rPr>
        <w:t>de</w:t>
      </w:r>
      <w:proofErr w:type="gramEnd"/>
      <w:r>
        <w:rPr>
          <w:rFonts w:ascii="Arial" w:hAnsi="Arial" w:cs="Arial"/>
          <w:color w:val="002060"/>
          <w:lang w:eastAsia="es-ES"/>
        </w:rPr>
        <w:t xml:space="preserve"> .............................. de ................</w:t>
      </w:r>
    </w:p>
    <w:p w:rsidR="00311F34" w:rsidRDefault="00B619F7" w:rsidP="00B619F7">
      <w:pPr>
        <w:tabs>
          <w:tab w:val="center" w:pos="4252"/>
          <w:tab w:val="right" w:pos="8504"/>
        </w:tabs>
        <w:spacing w:after="0" w:line="360" w:lineRule="auto"/>
      </w:pPr>
      <w:r>
        <w:rPr>
          <w:rFonts w:ascii="Arial" w:hAnsi="Arial" w:cs="Arial"/>
          <w:color w:val="002060"/>
          <w:lang w:eastAsia="es-ES"/>
        </w:rPr>
        <w:tab/>
      </w:r>
      <w:r w:rsidR="00311F34">
        <w:rPr>
          <w:rFonts w:ascii="Arial" w:hAnsi="Arial" w:cs="Arial"/>
          <w:color w:val="002060"/>
          <w:lang w:eastAsia="es-ES"/>
        </w:rPr>
        <w:t>Solicitante</w:t>
      </w:r>
      <w:r>
        <w:rPr>
          <w:rFonts w:ascii="Arial" w:hAnsi="Arial" w:cs="Arial"/>
          <w:color w:val="002060"/>
          <w:lang w:eastAsia="es-ES"/>
        </w:rPr>
        <w:tab/>
      </w:r>
    </w:p>
    <w:p w:rsidR="00311F34" w:rsidRDefault="00311F34">
      <w:pPr>
        <w:spacing w:after="0" w:line="360" w:lineRule="auto"/>
        <w:jc w:val="center"/>
        <w:rPr>
          <w:rFonts w:ascii="Arial" w:hAnsi="Arial" w:cs="Arial"/>
          <w:color w:val="002060"/>
          <w:lang w:eastAsia="es-ES"/>
        </w:rPr>
      </w:pPr>
    </w:p>
    <w:p w:rsidR="00311F34" w:rsidRDefault="00311F34">
      <w:pPr>
        <w:spacing w:after="0" w:line="360" w:lineRule="auto"/>
        <w:jc w:val="center"/>
      </w:pPr>
      <w:r>
        <w:rPr>
          <w:rFonts w:ascii="Arial" w:hAnsi="Arial" w:cs="Arial"/>
          <w:color w:val="002060"/>
          <w:lang w:eastAsia="es-ES"/>
        </w:rPr>
        <w:t>Fdo............................................</w:t>
      </w:r>
    </w:p>
    <w:p w:rsidR="00311F34" w:rsidRDefault="00311F34">
      <w:pPr>
        <w:spacing w:after="0" w:line="360" w:lineRule="auto"/>
        <w:rPr>
          <w:rFonts w:ascii="Arial" w:hAnsi="Arial" w:cs="Arial"/>
          <w:color w:val="002060"/>
          <w:u w:val="dotted"/>
          <w:lang w:eastAsia="es-ES"/>
        </w:rPr>
      </w:pPr>
    </w:p>
    <w:p w:rsidR="00311F34" w:rsidRDefault="00311F34" w:rsidP="00B619F7">
      <w:pPr>
        <w:pBdr>
          <w:bottom w:val="single" w:sz="2" w:space="1" w:color="FFC000"/>
        </w:pBdr>
        <w:spacing w:after="0" w:line="240" w:lineRule="auto"/>
      </w:pPr>
      <w:r>
        <w:rPr>
          <w:rFonts w:cs="Calibri"/>
          <w:b/>
          <w:caps/>
          <w:color w:val="002060"/>
          <w:szCs w:val="28"/>
          <w:lang w:eastAsia="es-ES"/>
        </w:rPr>
        <w:t>2. datos bancarios</w:t>
      </w:r>
    </w:p>
    <w:p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2060"/>
          <w:sz w:val="20"/>
          <w:lang w:eastAsia="es-ES"/>
        </w:rPr>
      </w:pPr>
    </w:p>
    <w:p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b/>
          <w:color w:val="002060"/>
          <w:sz w:val="20"/>
          <w:lang w:eastAsia="es-ES"/>
        </w:rPr>
        <w:t>A CUMPLIMENTAR POR EL BANCO O CAJA.</w:t>
      </w:r>
    </w:p>
    <w:p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60"/>
        <w:gridCol w:w="360"/>
        <w:gridCol w:w="360"/>
        <w:gridCol w:w="361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0"/>
        <w:gridCol w:w="361"/>
        <w:gridCol w:w="360"/>
        <w:gridCol w:w="360"/>
        <w:gridCol w:w="360"/>
        <w:gridCol w:w="361"/>
        <w:gridCol w:w="361"/>
        <w:gridCol w:w="361"/>
        <w:gridCol w:w="358"/>
      </w:tblGrid>
      <w:tr w:rsidR="00311F34">
        <w:trPr>
          <w:trHeight w:hRule="exact" w:val="284"/>
        </w:trPr>
        <w:tc>
          <w:tcPr>
            <w:tcW w:w="8677" w:type="dxa"/>
            <w:gridSpan w:val="24"/>
            <w:tcBorders>
              <w:top w:val="single" w:sz="4" w:space="0" w:color="00000A"/>
              <w:left w:val="single" w:sz="4" w:space="0" w:color="00000A"/>
              <w:bottom w:val="single" w:sz="12" w:space="0" w:color="002060"/>
              <w:right w:val="single" w:sz="4" w:space="0" w:color="00000A"/>
            </w:tcBorders>
            <w:shd w:val="clear" w:color="auto" w:fill="auto"/>
            <w:vAlign w:val="center"/>
          </w:tcPr>
          <w:p w:rsidR="00311F34" w:rsidRDefault="00311F34">
            <w:pPr>
              <w:spacing w:after="0" w:line="240" w:lineRule="auto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Por favor rellene el IBAN en grupo de cuatro dígitos</w:t>
            </w:r>
          </w:p>
          <w:p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ENTIDAD</w:t>
            </w:r>
          </w:p>
          <w:p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Sucursal</w:t>
            </w:r>
          </w:p>
          <w:p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D.C.</w:t>
            </w:r>
          </w:p>
          <w:p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Número de Cuenta</w:t>
            </w:r>
          </w:p>
        </w:tc>
      </w:tr>
      <w:tr w:rsidR="00311F34">
        <w:trPr>
          <w:trHeight w:hRule="exact" w:val="567"/>
        </w:trPr>
        <w:tc>
          <w:tcPr>
            <w:tcW w:w="37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  <w:vAlign w:val="center"/>
          </w:tcPr>
          <w:p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4"/>
                <w:szCs w:val="20"/>
                <w:lang w:eastAsia="es-ES"/>
              </w:rPr>
              <w:t>E</w:t>
            </w:r>
          </w:p>
        </w:tc>
        <w:tc>
          <w:tcPr>
            <w:tcW w:w="377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  <w:vAlign w:val="center"/>
          </w:tcPr>
          <w:p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4"/>
                <w:szCs w:val="20"/>
                <w:lang w:eastAsia="es-ES"/>
              </w:rPr>
              <w:t>S</w:t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58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</w:tcPr>
          <w:p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</w:tr>
    </w:tbl>
    <w:p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color w:val="002060"/>
          <w:sz w:val="18"/>
          <w:szCs w:val="20"/>
          <w:lang w:eastAsia="es-ES"/>
        </w:rPr>
        <w:t>Ejemplo IBAN: ES07 7700 7700 7700 7700 7700</w:t>
      </w:r>
    </w:p>
    <w:p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p w:rsidR="00311F34" w:rsidRDefault="00B619F7">
      <w:pPr>
        <w:spacing w:after="0" w:line="360" w:lineRule="auto"/>
        <w:jc w:val="both"/>
        <w:textAlignment w:val="baseline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168910</wp:posOffset>
                </wp:positionV>
                <wp:extent cx="3486150" cy="323850"/>
                <wp:effectExtent l="0" t="0" r="19050" b="190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3238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uadro de texto 2" o:spid="_x0000_s1026" style="position:absolute;margin-left:-8.55pt;margin-top:13.3pt;width:274.5pt;height:25.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" filled="f" strokecolor="#002060" strokeweight=".26mm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168910</wp:posOffset>
                </wp:positionV>
                <wp:extent cx="1819275" cy="323850"/>
                <wp:effectExtent l="0" t="0" r="0" b="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3238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uadro de texto 2" o:spid="_x0000_s1026" style="position:absolute;margin-left:283.2pt;margin-top:13.3pt;width:143.25pt;height:2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" filled="f" stroked="f" strokeweight=".26mm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72390" distB="72390" distL="72390" distR="72390" simplePos="0" relativeHeight="25165926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168910</wp:posOffset>
                </wp:positionV>
                <wp:extent cx="3486150" cy="32385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11F34" w:rsidRDefault="00311F34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8.55pt;margin-top:13.3pt;width:274.5pt;height:25.5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" filled="f" stroked="f">
                <v:textbox inset="0,0,0,0">
                  <w:txbxContent>
                    <w:p w:rsidR="00311F34" w:rsidRDefault="00311F34">
                      <w:pPr>
                        <w:pStyle w:val="Contenidodelmarc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0"/>
          <w:lang w:eastAsia="es-ES"/>
        </w:rPr>
        <mc:AlternateContent>
          <mc:Choice Requires="wps">
            <w:drawing>
              <wp:anchor distT="72390" distB="72390" distL="72390" distR="72390" simplePos="0" relativeHeight="251660288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168910</wp:posOffset>
                </wp:positionV>
                <wp:extent cx="1819275" cy="323850"/>
                <wp:effectExtent l="0" t="0" r="28575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23850"/>
                        </a:xfrm>
                        <a:prstGeom prst="rect">
                          <a:avLst/>
                        </a:prstGeom>
                        <a:ln w="3175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F34" w:rsidRDefault="00311F34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283.2pt;margin-top:13.3pt;width:143.25pt;height:25.5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" fillcolor="white [3201]" strokecolor="black [3200]" strokeweight=".25pt">
                <v:textbox inset="0,0,0,0">
                  <w:txbxContent>
                    <w:p w:rsidR="00311F34" w:rsidRDefault="00311F34">
                      <w:pPr>
                        <w:pStyle w:val="Contenidodelmarco"/>
                      </w:pPr>
                    </w:p>
                  </w:txbxContent>
                </v:textbox>
              </v:shape>
            </w:pict>
          </mc:Fallback>
        </mc:AlternateContent>
      </w:r>
      <w:r w:rsidR="00311F34">
        <w:rPr>
          <w:rFonts w:ascii="Arial" w:hAnsi="Arial" w:cs="Arial"/>
          <w:b/>
          <w:color w:val="002060"/>
          <w:sz w:val="20"/>
          <w:lang w:eastAsia="es-ES"/>
        </w:rPr>
        <w:t xml:space="preserve"> Nombre de la Entidad                                                                 Sucursal    </w:t>
      </w:r>
    </w:p>
    <w:p w:rsidR="00311F34" w:rsidRDefault="00311F34">
      <w:pPr>
        <w:spacing w:after="0" w:line="360" w:lineRule="auto"/>
        <w:jc w:val="both"/>
        <w:textAlignment w:val="baseline"/>
        <w:rPr>
          <w:rFonts w:ascii="Arial" w:hAnsi="Arial" w:cs="Arial"/>
          <w:b/>
          <w:color w:val="002060"/>
          <w:sz w:val="20"/>
          <w:lang w:eastAsia="es-ES"/>
        </w:rPr>
      </w:pPr>
    </w:p>
    <w:p w:rsidR="00311F34" w:rsidRDefault="00311F34">
      <w:pPr>
        <w:spacing w:after="0" w:line="360" w:lineRule="auto"/>
        <w:jc w:val="both"/>
        <w:textAlignment w:val="baseline"/>
        <w:rPr>
          <w:rFonts w:ascii="Arial" w:hAnsi="Arial" w:cs="Arial"/>
          <w:color w:val="002060"/>
          <w:lang w:eastAsia="es-ES"/>
        </w:rPr>
      </w:pPr>
    </w:p>
    <w:p w:rsidR="00311F34" w:rsidRDefault="00311F34">
      <w:pPr>
        <w:spacing w:after="0" w:line="360" w:lineRule="auto"/>
        <w:jc w:val="both"/>
        <w:textAlignment w:val="baseline"/>
      </w:pPr>
      <w:r>
        <w:rPr>
          <w:rFonts w:ascii="Arial" w:hAnsi="Arial" w:cs="Arial"/>
          <w:color w:val="002060"/>
          <w:lang w:eastAsia="es-ES"/>
        </w:rPr>
        <w:t>Certificamos que la cuenta corriente anteriormente señalada, figura abierta en esta entidad a nombre del Tercero reflejado en el apartado 1.</w:t>
      </w:r>
    </w:p>
    <w:p w:rsidR="00311F34" w:rsidRDefault="00311F34">
      <w:pPr>
        <w:spacing w:after="0" w:line="360" w:lineRule="auto"/>
        <w:jc w:val="right"/>
        <w:textAlignment w:val="baseline"/>
      </w:pPr>
      <w:r>
        <w:rPr>
          <w:rFonts w:ascii="Arial" w:hAnsi="Arial" w:cs="Arial"/>
          <w:color w:val="002060"/>
          <w:lang w:eastAsia="es-ES"/>
        </w:rPr>
        <w:t>Por el Banco o Caja</w:t>
      </w:r>
      <w:r>
        <w:rPr>
          <w:rFonts w:ascii="Arial" w:hAnsi="Arial" w:cs="Arial"/>
          <w:color w:val="002060"/>
          <w:lang w:eastAsia="es-ES"/>
        </w:rPr>
        <w:tab/>
      </w:r>
      <w:r>
        <w:rPr>
          <w:rFonts w:ascii="Arial" w:hAnsi="Arial" w:cs="Arial"/>
          <w:color w:val="002060"/>
          <w:lang w:eastAsia="es-ES"/>
        </w:rPr>
        <w:tab/>
      </w:r>
    </w:p>
    <w:p w:rsidR="00311F34" w:rsidRDefault="00311F34">
      <w:pPr>
        <w:spacing w:after="0" w:line="360" w:lineRule="auto"/>
        <w:jc w:val="right"/>
        <w:textAlignment w:val="baseline"/>
        <w:rPr>
          <w:rFonts w:ascii="Arial" w:hAnsi="Arial" w:cs="Arial"/>
          <w:color w:val="002060"/>
          <w:lang w:eastAsia="es-ES"/>
        </w:rPr>
      </w:pPr>
    </w:p>
    <w:p w:rsidR="00311F34" w:rsidRDefault="00311F34">
      <w:pPr>
        <w:spacing w:after="0" w:line="360" w:lineRule="auto"/>
        <w:jc w:val="right"/>
        <w:textAlignment w:val="baseline"/>
        <w:rPr>
          <w:rFonts w:ascii="Arial" w:hAnsi="Arial" w:cs="Arial"/>
          <w:color w:val="002060"/>
          <w:lang w:eastAsia="es-ES"/>
        </w:rPr>
      </w:pPr>
    </w:p>
    <w:p w:rsidR="00311F34" w:rsidRDefault="00311F34">
      <w:pPr>
        <w:spacing w:after="0" w:line="360" w:lineRule="auto"/>
        <w:jc w:val="right"/>
        <w:textAlignment w:val="baseline"/>
      </w:pPr>
      <w:r>
        <w:rPr>
          <w:rFonts w:ascii="Arial" w:hAnsi="Arial" w:cs="Arial"/>
          <w:b/>
          <w:color w:val="002060"/>
          <w:sz w:val="16"/>
          <w:lang w:eastAsia="es-ES"/>
        </w:rPr>
        <w:t>(Fecha y Sello del Banco o Caja)</w:t>
      </w:r>
      <w:r>
        <w:rPr>
          <w:rFonts w:ascii="Arial" w:hAnsi="Arial" w:cs="Arial"/>
          <w:b/>
          <w:color w:val="002060"/>
          <w:sz w:val="16"/>
          <w:lang w:eastAsia="es-ES"/>
        </w:rPr>
        <w:tab/>
      </w:r>
      <w:r>
        <w:rPr>
          <w:rFonts w:ascii="Arial" w:hAnsi="Arial" w:cs="Arial"/>
          <w:color w:val="002060"/>
          <w:lang w:eastAsia="es-ES"/>
        </w:rPr>
        <w:tab/>
        <w:t xml:space="preserve">Fdo. …………………………………….. </w:t>
      </w:r>
    </w:p>
    <w:p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2060"/>
          <w:lang w:eastAsia="es-ES"/>
        </w:rPr>
      </w:pPr>
    </w:p>
    <w:p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b/>
          <w:color w:val="002060"/>
          <w:lang w:eastAsia="es-ES"/>
        </w:rPr>
        <w:t>(En sustitución del Alta a tercero firmado por el banco/Caja, pueden presentar cualquier documento bancario donde se vea la cuenta y los titulares de la cuenta. Debe coincidir con el nombre del madre, padre o tutor</w:t>
      </w:r>
      <w:r w:rsidR="009A3961" w:rsidRPr="005C4C62">
        <w:rPr>
          <w:rFonts w:ascii="Arial" w:hAnsi="Arial" w:cs="Arial"/>
          <w:b/>
          <w:color w:val="002060"/>
          <w:lang w:eastAsia="es-ES"/>
        </w:rPr>
        <w:t>/a</w:t>
      </w:r>
      <w:r>
        <w:rPr>
          <w:rFonts w:ascii="Arial" w:hAnsi="Arial" w:cs="Arial"/>
          <w:b/>
          <w:color w:val="002060"/>
          <w:lang w:eastAsia="es-ES"/>
        </w:rPr>
        <w:t>)</w:t>
      </w:r>
    </w:p>
    <w:sectPr w:rsidR="00311F34">
      <w:headerReference w:type="even" r:id="rId7"/>
      <w:headerReference w:type="default" r:id="rId8"/>
      <w:headerReference w:type="first" r:id="rId9"/>
      <w:pgSz w:w="11906" w:h="16838"/>
      <w:pgMar w:top="2528" w:right="1701" w:bottom="1417" w:left="1701" w:header="708" w:footer="720" w:gutter="0"/>
      <w:pgBorders>
        <w:top w:val="none" w:sz="0" w:space="0" w:color="000000"/>
        <w:left w:val="none" w:sz="0" w:space="0" w:color="000000"/>
        <w:bottom w:val="dashSmallGap" w:sz="8" w:space="31" w:color="00000A"/>
        <w:right w:val="none" w:sz="0" w:space="0" w:color="000000"/>
      </w:pgBorders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60" w:rsidRDefault="008A1C60">
      <w:r>
        <w:separator/>
      </w:r>
    </w:p>
  </w:endnote>
  <w:endnote w:type="continuationSeparator" w:id="0">
    <w:p w:rsidR="008A1C60" w:rsidRDefault="008A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330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60" w:rsidRDefault="008A1C60">
      <w:r>
        <w:separator/>
      </w:r>
    </w:p>
  </w:footnote>
  <w:footnote w:type="continuationSeparator" w:id="0">
    <w:p w:rsidR="008A1C60" w:rsidRDefault="008A1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56" w:rsidRDefault="00451C2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015141" o:spid="_x0000_s5122" type="#_x0000_t136" style="position:absolute;margin-left:0;margin-top:0;width:479.55pt;height:119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ño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F34" w:rsidRDefault="00451C2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015142" o:spid="_x0000_s5123" type="#_x0000_t136" style="position:absolute;margin-left:0;margin-top:0;width:479.55pt;height:119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ño 2023"/>
          <w10:wrap anchorx="margin" anchory="margin"/>
        </v:shape>
      </w:pict>
    </w:r>
    <w:r w:rsidR="00B619F7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0" t="0" r="4445" b="190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574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C4C62" w:rsidRDefault="005C4C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Cuadro de texto 5" o:spid="_x0000_s1030" style="position:absolute;margin-left:19.2pt;margin-top:51.6pt;width:116.2pt;height:5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" stroked="f" strokecolor="#3465a4" strokeweight=".26mm">
              <v:textbox>
                <w:txbxContent>
                  <w:p w:rsidR="005C4C62" w:rsidRDefault="005C4C62"/>
                </w:txbxContent>
              </v:textbox>
            </v:rect>
          </w:pict>
        </mc:Fallback>
      </mc:AlternateContent>
    </w:r>
    <w:r w:rsidR="00B619F7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159000" cy="323850"/>
              <wp:effectExtent l="4445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900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C4C62" w:rsidRDefault="005C4C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1" style="position:absolute;margin-left:211.85pt;margin-top:3.75pt;width:170pt;height:25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" stroked="f" strokecolor="#3465a4" strokeweight=".26mm">
              <v:textbox>
                <w:txbxContent>
                  <w:p w:rsidR="005C4C62" w:rsidRDefault="005C4C62"/>
                </w:txbxContent>
              </v:textbox>
            </v:rect>
          </w:pict>
        </mc:Fallback>
      </mc:AlternateContent>
    </w:r>
    <w:r w:rsidR="00B619F7">
      <w:rPr>
        <w:noProof/>
        <w:lang w:eastAsia="es-ES"/>
      </w:rPr>
      <mc:AlternateContent>
        <mc:Choice Requires="wps">
          <w:drawing>
            <wp:anchor distT="72390" distB="72390" distL="72390" distR="72390" simplePos="0" relativeHeight="251658752" behindDoc="0" locked="0" layoutInCell="1" allowOverlap="1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374265" cy="323850"/>
              <wp:effectExtent l="4445" t="0" r="254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238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F34" w:rsidRPr="00B619F7" w:rsidRDefault="00451C20">
                          <w:pPr>
                            <w:pStyle w:val="Sinespaciado1"/>
                            <w:jc w:val="center"/>
                            <w:rPr>
                              <w:color w:val="00206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aps/>
                              <w:color w:val="002060"/>
                              <w:sz w:val="24"/>
                              <w:szCs w:val="28"/>
                            </w:rPr>
                            <w:t>ANEXO v</w:t>
                          </w:r>
                        </w:p>
                        <w:p w:rsidR="00311F34" w:rsidRDefault="00311F34">
                          <w:pPr>
                            <w:pStyle w:val="Contenidodelmarc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11.85pt;margin-top:3.75pt;width:186.95pt;height:25.5pt;z-index:25165875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" stroked="f">
              <v:fill opacity="0"/>
              <v:textbox inset="0,0,0,0">
                <w:txbxContent>
                  <w:p w:rsidR="00311F34" w:rsidRPr="00B619F7" w:rsidRDefault="00451C20">
                    <w:pPr>
                      <w:pStyle w:val="Sinespaciado1"/>
                      <w:jc w:val="center"/>
                      <w:rPr>
                        <w:color w:val="002060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aps/>
                        <w:color w:val="002060"/>
                        <w:sz w:val="24"/>
                        <w:szCs w:val="28"/>
                      </w:rPr>
                      <w:t>ANEXO v</w:t>
                    </w:r>
                  </w:p>
                  <w:p w:rsidR="00311F34" w:rsidRDefault="00311F34">
                    <w:pPr>
                      <w:pStyle w:val="Contenidodelmarco"/>
                    </w:pPr>
                  </w:p>
                </w:txbxContent>
              </v:textbox>
            </v:shape>
          </w:pict>
        </mc:Fallback>
      </mc:AlternateContent>
    </w:r>
    <w:r w:rsidR="00B619F7">
      <w:rPr>
        <w:noProof/>
        <w:lang w:eastAsia="es-ES"/>
      </w:rPr>
      <mc:AlternateContent>
        <mc:Choice Requires="wps">
          <w:drawing>
            <wp:anchor distT="72390" distB="72390" distL="72390" distR="72390" simplePos="0" relativeHeight="251659776" behindDoc="0" locked="0" layoutInCell="1" allowOverlap="1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5715" t="7620" r="4445" b="190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F34" w:rsidRDefault="00311F34">
                          <w:pPr>
                            <w:pStyle w:val="Contenidodelmarco"/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 w:rsidR="00311F34" w:rsidRDefault="00311F34">
                          <w:pPr>
                            <w:pStyle w:val="Contenidodelmarco"/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 w:rsidR="00311F34" w:rsidRDefault="00311F34">
                          <w:pPr>
                            <w:pStyle w:val="Contenidodelmarc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19.2pt;margin-top:51.6pt;width:116.2pt;height:57pt;z-index:25165977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" stroked="f">
              <v:fill opacity="0"/>
              <v:textbox inset="0,0,0,0">
                <w:txbxContent>
                  <w:p w:rsidR="00311F34" w:rsidRDefault="00311F34">
                    <w:pPr>
                      <w:pStyle w:val="Contenidodelmarco"/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 w:rsidR="00311F34" w:rsidRDefault="00311F34">
                    <w:pPr>
                      <w:pStyle w:val="Contenidodelmarco"/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 w:rsidR="00311F34" w:rsidRDefault="00311F34">
                    <w:pPr>
                      <w:pStyle w:val="Contenidodelmarco"/>
                    </w:pPr>
                  </w:p>
                </w:txbxContent>
              </v:textbox>
            </v:shape>
          </w:pict>
        </mc:Fallback>
      </mc:AlternateContent>
    </w:r>
    <w:r w:rsidR="00B619F7">
      <w:rPr>
        <w:noProof/>
        <w:lang w:eastAsia="es-ES"/>
      </w:rPr>
      <w:drawing>
        <wp:anchor distT="0" distB="0" distL="114300" distR="123190" simplePos="0" relativeHeight="251655680" behindDoc="0" locked="0" layoutInCell="1" allowOverlap="1">
          <wp:simplePos x="0" y="0"/>
          <wp:positionH relativeFrom="column">
            <wp:posOffset>-371475</wp:posOffset>
          </wp:positionH>
          <wp:positionV relativeFrom="paragraph">
            <wp:posOffset>142875</wp:posOffset>
          </wp:positionV>
          <wp:extent cx="2294890" cy="635000"/>
          <wp:effectExtent l="0" t="0" r="0" b="0"/>
          <wp:wrapTight wrapText="bothSides">
            <wp:wrapPolygon edited="0">
              <wp:start x="0" y="0"/>
              <wp:lineTo x="0" y="20736"/>
              <wp:lineTo x="21337" y="20736"/>
              <wp:lineTo x="2133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56" w:rsidRDefault="00451C2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015140" o:spid="_x0000_s5121" type="#_x0000_t136" style="position:absolute;margin-left:0;margin-top:0;width:479.55pt;height:119.8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ño 202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61"/>
    <w:rsid w:val="002240D7"/>
    <w:rsid w:val="00311F34"/>
    <w:rsid w:val="00401556"/>
    <w:rsid w:val="00451C20"/>
    <w:rsid w:val="005C4C62"/>
    <w:rsid w:val="008A1C60"/>
    <w:rsid w:val="009A3961"/>
    <w:rsid w:val="00B619F7"/>
    <w:rsid w:val="00CF01BF"/>
    <w:rsid w:val="00D1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font330"/>
      <w:kern w:val="1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SinespaciadoCar">
    <w:name w:val="Sin espaciado Ca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inespaciado1">
    <w:name w:val="Sin espaciado1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Textodeglobo1">
    <w:name w:val="Texto de glob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font330"/>
      <w:kern w:val="1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SinespaciadoCar">
    <w:name w:val="Sin espaciado Ca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inespaciado1">
    <w:name w:val="Sin espaciado1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Textodeglobo1">
    <w:name w:val="Texto de glob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228F334A.dotm</Template>
  <TotalTime>3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Isidro Godoy</dc:creator>
  <cp:lastModifiedBy>Isidro Godoy</cp:lastModifiedBy>
  <cp:revision>4</cp:revision>
  <cp:lastPrinted>2021-07-01T13:10:00Z</cp:lastPrinted>
  <dcterms:created xsi:type="dcterms:W3CDTF">2023-03-23T11:33:00Z</dcterms:created>
  <dcterms:modified xsi:type="dcterms:W3CDTF">2023-03-23T18:05:00Z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